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A7191D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2AE66" wp14:editId="3C494D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51FD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9923A3D" w14:textId="5C580424" w:rsidR="00636581" w:rsidRPr="00FA7809" w:rsidRDefault="00FA7809" w:rsidP="00FA7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A7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</w:t>
                            </w:r>
                            <w:r w:rsidR="003C0F5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A</w:t>
                            </w:r>
                            <w:r w:rsidRPr="00FA7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ST-L3 Case Study Presentation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2AE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02B51FD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9923A3D" w14:textId="5C580424" w:rsidR="00636581" w:rsidRPr="00FA7809" w:rsidRDefault="00FA7809" w:rsidP="00FA7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A780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</w:t>
                      </w:r>
                      <w:r w:rsidR="003C0F55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A</w:t>
                      </w:r>
                      <w:r w:rsidRPr="00FA780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ST-L3 Case Study Presentation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7B3EFB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C2C0E07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412323A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E91D9D6" w14:textId="22BC74FE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Client details (gender, age. Do not use the individual</w:t>
      </w:r>
      <w:r w:rsidR="007D2FB7">
        <w:rPr>
          <w:rFonts w:asciiTheme="minorHAnsi" w:hAnsiTheme="minorHAnsi" w:cstheme="minorHAnsi"/>
          <w:color w:val="3B3838" w:themeColor="background2" w:themeShade="40"/>
        </w:rPr>
        <w:t>’</w:t>
      </w:r>
      <w:r w:rsidRPr="00FA7809">
        <w:rPr>
          <w:rFonts w:asciiTheme="minorHAnsi" w:hAnsiTheme="minorHAnsi" w:cstheme="minorHAnsi"/>
          <w:color w:val="3B3838" w:themeColor="background2" w:themeShade="40"/>
        </w:rPr>
        <w:t>s name but rather an anonymiser – code letter, initials etc.).</w:t>
      </w:r>
    </w:p>
    <w:p w14:paraId="7C5ECA2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5B7ED53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BC7B50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778403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Why the client has come to you for counselling.</w:t>
      </w:r>
    </w:p>
    <w:p w14:paraId="4B43FE5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A81BF61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E97A94E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B46F09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the client would like to achieve from counselling.</w:t>
      </w:r>
    </w:p>
    <w:p w14:paraId="3B890090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1E76C2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62C0354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188A97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ethically and safely?</w:t>
      </w:r>
    </w:p>
    <w:p w14:paraId="42D9650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905F651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4C7586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4E97D64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with the stages of the counselling relationship?</w:t>
      </w:r>
    </w:p>
    <w:p w14:paraId="3204B16C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9173C38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B6E353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FB7497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Outline what happened in the counselling sessions.</w:t>
      </w:r>
    </w:p>
    <w:p w14:paraId="52B48BE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36764C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092BE1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892C254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with difference and diversity?</w:t>
      </w:r>
    </w:p>
    <w:p w14:paraId="3136122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262D23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427210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C2A16D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your self-awareness inform the counselling work?</w:t>
      </w:r>
    </w:p>
    <w:p w14:paraId="45BAB05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60BAD9C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90FEF6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35FD898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does your counselling theory help you understand this client?</w:t>
      </w:r>
    </w:p>
    <w:p w14:paraId="6F05366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3605F36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5871F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518001E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issues do you need to bring to group training supervision?</w:t>
      </w:r>
    </w:p>
    <w:p w14:paraId="64C9695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DC3FA0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58195F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7642C4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have you learnt from this experience?</w:t>
      </w:r>
    </w:p>
    <w:p w14:paraId="59048FE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C1B4994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550FC6" w14:textId="77777777" w:rsidR="0038425B" w:rsidRDefault="0038425B">
      <w:r>
        <w:separator/>
      </w:r>
    </w:p>
    <w:p w14:paraId="5F4B055B" w14:textId="77777777" w:rsidR="0038425B" w:rsidRDefault="0038425B"/>
    <w:p w14:paraId="5C195983" w14:textId="77777777" w:rsidR="0038425B" w:rsidRDefault="0038425B"/>
  </w:endnote>
  <w:endnote w:type="continuationSeparator" w:id="0">
    <w:p w14:paraId="3571A183" w14:textId="77777777" w:rsidR="0038425B" w:rsidRDefault="0038425B">
      <w:r>
        <w:continuationSeparator/>
      </w:r>
    </w:p>
    <w:p w14:paraId="634E0085" w14:textId="77777777" w:rsidR="0038425B" w:rsidRDefault="0038425B"/>
    <w:p w14:paraId="4276D7AA" w14:textId="77777777" w:rsidR="0038425B" w:rsidRDefault="003842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4F8BB39A-6759-489B-823B-C508942197BC}"/>
    <w:embedBold r:id="rId2" w:fontKey="{BFED2F9F-31A0-4B15-A436-060E42CEE4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C5E851-5853-4EA5-B33A-0F22988109C5}"/>
    <w:embedBold r:id="rId4" w:fontKey="{69647ADA-8E22-49B9-8E61-4123EBB783C1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AB1D01B6-EF6E-4C60-9B10-197A5AC348B1}"/>
    <w:embedBold r:id="rId6" w:fontKey="{8704756D-6591-4451-9D30-4190AA942DCE}"/>
    <w:embedBoldItalic r:id="rId7" w:fontKey="{7F5F608D-6AE9-4B0C-96BA-295186E233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8" w:fontKey="{D51E6F21-B802-405D-A269-8E10FEECFB4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59AB137-5272-48AF-8D95-57F8D4A5E1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D11F79E8-A8A9-49B0-BC5D-38DE37962712}"/>
    <w:embedBold r:id="rId11" w:fontKey="{2057E7DB-5834-47EA-8894-9F6AE8122D6B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678B9BE8-8807-4076-A166-B931035BA5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67810C8-4516-4C1A-B58C-1BBBDF5DC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2582C620" w14:textId="77777777" w:rsidTr="00E6148A">
      <w:tc>
        <w:tcPr>
          <w:tcW w:w="720" w:type="dxa"/>
          <w:shd w:val="clear" w:color="auto" w:fill="auto"/>
          <w:vAlign w:val="center"/>
        </w:tcPr>
        <w:p w14:paraId="55209EF5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5F7EFB7D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24F779B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E40E5EB" w14:textId="7F9C003B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CC1E9BB" wp14:editId="3630A19F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AC14F2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D076B" w14:textId="77777777" w:rsidR="0038425B" w:rsidRDefault="0038425B" w:rsidP="009052EC">
      <w:pPr>
        <w:pBdr>
          <w:bottom w:val="single" w:sz="6" w:space="1" w:color="auto"/>
        </w:pBdr>
      </w:pPr>
    </w:p>
    <w:p w14:paraId="70627D71" w14:textId="77777777" w:rsidR="0038425B" w:rsidRPr="009052EC" w:rsidRDefault="0038425B" w:rsidP="009052EC"/>
  </w:footnote>
  <w:footnote w:type="continuationSeparator" w:id="0">
    <w:p w14:paraId="1CA8EBD0" w14:textId="77777777" w:rsidR="0038425B" w:rsidRDefault="0038425B">
      <w:r>
        <w:continuationSeparator/>
      </w:r>
    </w:p>
    <w:p w14:paraId="176B5ABD" w14:textId="77777777" w:rsidR="0038425B" w:rsidRDefault="0038425B"/>
    <w:p w14:paraId="0C84C5C7" w14:textId="77777777" w:rsidR="0038425B" w:rsidRDefault="0038425B"/>
  </w:footnote>
  <w:footnote w:type="continuationNotice" w:id="1">
    <w:p w14:paraId="1D273F75" w14:textId="77777777" w:rsidR="0038425B" w:rsidRDefault="0038425B"/>
    <w:p w14:paraId="05BA3131" w14:textId="77777777" w:rsidR="0038425B" w:rsidRDefault="0038425B"/>
    <w:p w14:paraId="52FDD56E" w14:textId="77777777" w:rsidR="0038425B" w:rsidRDefault="003842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4D12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56863664">
    <w:abstractNumId w:val="13"/>
  </w:num>
  <w:num w:numId="2" w16cid:durableId="1808475658">
    <w:abstractNumId w:val="14"/>
  </w:num>
  <w:num w:numId="3" w16cid:durableId="1756708164">
    <w:abstractNumId w:val="4"/>
  </w:num>
  <w:num w:numId="4" w16cid:durableId="1018506680">
    <w:abstractNumId w:val="19"/>
  </w:num>
  <w:num w:numId="5" w16cid:durableId="1477067751">
    <w:abstractNumId w:val="10"/>
  </w:num>
  <w:num w:numId="6" w16cid:durableId="1703900002">
    <w:abstractNumId w:val="16"/>
  </w:num>
  <w:num w:numId="7" w16cid:durableId="1649938462">
    <w:abstractNumId w:val="7"/>
  </w:num>
  <w:num w:numId="8" w16cid:durableId="1322385927">
    <w:abstractNumId w:val="18"/>
  </w:num>
  <w:num w:numId="9" w16cid:durableId="585656588">
    <w:abstractNumId w:val="15"/>
  </w:num>
  <w:num w:numId="10" w16cid:durableId="1367177493">
    <w:abstractNumId w:val="0"/>
  </w:num>
  <w:num w:numId="11" w16cid:durableId="1727992979">
    <w:abstractNumId w:val="9"/>
  </w:num>
  <w:num w:numId="12" w16cid:durableId="2076003997">
    <w:abstractNumId w:val="17"/>
  </w:num>
  <w:num w:numId="13" w16cid:durableId="747657375">
    <w:abstractNumId w:val="12"/>
  </w:num>
  <w:num w:numId="14" w16cid:durableId="1788045813">
    <w:abstractNumId w:val="8"/>
  </w:num>
  <w:num w:numId="15" w16cid:durableId="846559986">
    <w:abstractNumId w:val="11"/>
  </w:num>
  <w:num w:numId="16" w16cid:durableId="559481541">
    <w:abstractNumId w:val="6"/>
  </w:num>
  <w:num w:numId="17" w16cid:durableId="517038431">
    <w:abstractNumId w:val="2"/>
  </w:num>
  <w:num w:numId="18" w16cid:durableId="1049383781">
    <w:abstractNumId w:val="3"/>
  </w:num>
  <w:num w:numId="19" w16cid:durableId="143739122">
    <w:abstractNumId w:val="1"/>
  </w:num>
  <w:num w:numId="20" w16cid:durableId="450101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09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425B"/>
    <w:rsid w:val="00385093"/>
    <w:rsid w:val="00395592"/>
    <w:rsid w:val="00396645"/>
    <w:rsid w:val="003A2E71"/>
    <w:rsid w:val="003C0F55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520EE"/>
    <w:rsid w:val="0046093E"/>
    <w:rsid w:val="00462989"/>
    <w:rsid w:val="0048078A"/>
    <w:rsid w:val="00490E1A"/>
    <w:rsid w:val="00490E74"/>
    <w:rsid w:val="004C1CD2"/>
    <w:rsid w:val="004C602E"/>
    <w:rsid w:val="004C7D8E"/>
    <w:rsid w:val="004D7557"/>
    <w:rsid w:val="004E2D8D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4F7F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2FB7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87D05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58E3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A7809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7B759"/>
  <w15:chartTrackingRefBased/>
  <w15:docId w15:val="{68F71FF8-F790-4C65-9F4D-040996F9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FA780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A7809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A7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BD39F2B-3597-4C7A-BB63-7F3AF71FBE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openxmlformats.org/package/2006/metadata/core-properties"/>
    <ds:schemaRef ds:uri="http://www.w3.org/XML/1998/namespace"/>
    <ds:schemaRef ds:uri="ded0e4a2-99d0-4665-b661-f42e33e32709"/>
    <ds:schemaRef ds:uri="http://schemas.microsoft.com/office/2006/metadata/properties"/>
    <ds:schemaRef ds:uri="http://schemas.microsoft.com/office/2006/documentManagement/types"/>
    <ds:schemaRef ds:uri="http://purl.org/dc/dcmitype/"/>
    <ds:schemaRef ds:uri="3c28e9e1-6014-479a-b58f-4b5f5f924ae6"/>
    <ds:schemaRef ds:uri="http://schemas.microsoft.com/office/infopath/2007/PartnerControls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2</TotalTime>
  <Pages>1</Pages>
  <Words>105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CST-L3 Case Study Presentation Template</vt:lpstr>
    </vt:vector>
  </TitlesOfParts>
  <Company>CPCAB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CAST-L3 Case Study Presentation Template</dc:title>
  <dc:subject/>
  <dc:creator>Windows User</dc:creator>
  <cp:keywords/>
  <dc:description/>
  <cp:lastModifiedBy>Natalie Burford</cp:lastModifiedBy>
  <cp:revision>6</cp:revision>
  <cp:lastPrinted>2006-06-27T08:53:00Z</cp:lastPrinted>
  <dcterms:created xsi:type="dcterms:W3CDTF">2020-07-07T10:09:00Z</dcterms:created>
  <dcterms:modified xsi:type="dcterms:W3CDTF">2024-08-14T13:23:00Z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